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4FE" w:rsidRPr="005D6769" w:rsidRDefault="009504FE" w:rsidP="00070F62">
      <w:pPr>
        <w:jc w:val="center"/>
        <w:rPr>
          <w:rFonts w:ascii="Times New Roman" w:hAnsi="Times New Roman"/>
          <w:sz w:val="28"/>
          <w:szCs w:val="28"/>
        </w:rPr>
      </w:pPr>
      <w:r w:rsidRPr="005D6769">
        <w:rPr>
          <w:rFonts w:ascii="Times New Roman" w:hAnsi="Times New Roman"/>
          <w:i/>
          <w:sz w:val="28"/>
          <w:szCs w:val="28"/>
        </w:rPr>
        <w:t xml:space="preserve">       </w:t>
      </w:r>
      <w:r w:rsidRPr="005D676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униципальное казённое дошкольное образовательное учреждение</w:t>
      </w:r>
      <w:r w:rsidRPr="005D6769">
        <w:rPr>
          <w:rFonts w:ascii="Times New Roman" w:hAnsi="Times New Roman"/>
          <w:sz w:val="28"/>
          <w:szCs w:val="28"/>
        </w:rPr>
        <w:t xml:space="preserve">   Детский  сад  </w:t>
      </w:r>
      <w:r>
        <w:rPr>
          <w:rFonts w:ascii="Times New Roman" w:hAnsi="Times New Roman"/>
          <w:sz w:val="28"/>
          <w:szCs w:val="28"/>
        </w:rPr>
        <w:t xml:space="preserve">№2 </w:t>
      </w:r>
      <w:r w:rsidRPr="005D6769">
        <w:rPr>
          <w:rFonts w:ascii="Times New Roman" w:hAnsi="Times New Roman"/>
          <w:sz w:val="28"/>
          <w:szCs w:val="28"/>
        </w:rPr>
        <w:t>«Берёзка»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504FE" w:rsidRPr="005D6769" w:rsidRDefault="009504FE" w:rsidP="00070F62">
      <w:pPr>
        <w:jc w:val="center"/>
        <w:rPr>
          <w:rFonts w:ascii="Times New Roman" w:hAnsi="Times New Roman"/>
          <w:sz w:val="28"/>
          <w:szCs w:val="28"/>
        </w:rPr>
      </w:pPr>
      <w:r w:rsidRPr="005D6769">
        <w:rPr>
          <w:rFonts w:ascii="Times New Roman" w:hAnsi="Times New Roman"/>
          <w:sz w:val="28"/>
          <w:szCs w:val="28"/>
        </w:rPr>
        <w:t>Г. Нязепетровск</w:t>
      </w: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Default="009504FE" w:rsidP="00070F62">
      <w:pPr>
        <w:jc w:val="center"/>
        <w:rPr>
          <w:sz w:val="28"/>
          <w:szCs w:val="28"/>
        </w:rPr>
      </w:pPr>
    </w:p>
    <w:p w:rsidR="009504FE" w:rsidRPr="00DF7E05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  <w:r w:rsidRPr="00DF7E05"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  <w:t>Спортивно-театрализованное развлечение «Мы сильные, мы дружные»</w:t>
      </w: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Default="009504FE" w:rsidP="00070F62">
      <w:pPr>
        <w:rPr>
          <w:sz w:val="28"/>
          <w:szCs w:val="28"/>
        </w:rPr>
      </w:pPr>
    </w:p>
    <w:p w:rsidR="009504FE" w:rsidRPr="005D6769" w:rsidRDefault="009504FE" w:rsidP="00070F6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5D6769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</w:t>
      </w:r>
      <w:r w:rsidRPr="005D676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9504FE" w:rsidRPr="005D6769" w:rsidRDefault="009504FE" w:rsidP="00070F62">
      <w:pPr>
        <w:jc w:val="right"/>
        <w:rPr>
          <w:rFonts w:ascii="Times New Roman" w:hAnsi="Times New Roman"/>
          <w:sz w:val="28"/>
          <w:szCs w:val="28"/>
        </w:rPr>
      </w:pPr>
      <w:r w:rsidRPr="005D6769">
        <w:rPr>
          <w:rFonts w:ascii="Times New Roman" w:hAnsi="Times New Roman"/>
          <w:sz w:val="28"/>
          <w:szCs w:val="28"/>
        </w:rPr>
        <w:t xml:space="preserve">                                                                        Садыкова Ирина Николаевна</w:t>
      </w:r>
    </w:p>
    <w:p w:rsidR="009504FE" w:rsidRDefault="009504FE" w:rsidP="00070F62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</w:pPr>
    </w:p>
    <w:p w:rsidR="009504FE" w:rsidRDefault="009504FE" w:rsidP="00070F62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</w:pPr>
    </w:p>
    <w:p w:rsidR="009504FE" w:rsidRDefault="009504FE" w:rsidP="00070F62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u w:val="single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Default="009504FE" w:rsidP="00070F62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Pr="00070F62" w:rsidRDefault="009504FE" w:rsidP="00070F6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2013</w:t>
      </w:r>
      <w:r w:rsidRPr="005D6769">
        <w:rPr>
          <w:rFonts w:ascii="Times New Roman" w:hAnsi="Times New Roman"/>
          <w:sz w:val="28"/>
          <w:szCs w:val="28"/>
          <w:lang w:eastAsia="ru-RU"/>
        </w:rPr>
        <w:t>г.</w:t>
      </w:r>
    </w:p>
    <w:p w:rsidR="009504FE" w:rsidRDefault="009504FE" w:rsidP="00022EF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32"/>
          <w:szCs w:val="32"/>
          <w:lang w:eastAsia="ru-RU"/>
        </w:rPr>
      </w:pPr>
    </w:p>
    <w:p w:rsidR="009504FE" w:rsidRPr="00F164F7" w:rsidRDefault="009504FE" w:rsidP="00022EFB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570AC">
        <w:rPr>
          <w:rFonts w:ascii="Times New Roman" w:hAnsi="Times New Roman"/>
          <w:b/>
          <w:color w:val="333333"/>
          <w:sz w:val="28"/>
          <w:szCs w:val="28"/>
          <w:u w:val="single"/>
          <w:lang w:eastAsia="ru-RU"/>
        </w:rPr>
        <w:t>Цель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: Повысить интерес к физической культуре. 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В игровой форме развивать основные физические качества: силу, ловкость, быстроту, выносливость, координацию движений, гибкость.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Формировать мышечно-двигательные навыки, правильную осанку.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Воспитывать доброту и взаимовыручку в команде.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570AC">
        <w:rPr>
          <w:rFonts w:ascii="Times New Roman" w:hAnsi="Times New Roman"/>
          <w:b/>
          <w:color w:val="333333"/>
          <w:sz w:val="28"/>
          <w:szCs w:val="28"/>
          <w:u w:val="single"/>
          <w:lang w:eastAsia="ru-RU"/>
        </w:rPr>
        <w:t>Оборудование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обручи, канат, 2 пластмассовых таза, мячи – 2 шт., гимнастические палки длинные – 2 шт.,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 </w:t>
      </w:r>
    </w:p>
    <w:p w:rsidR="009504FE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(Дети под музыку входят в зал и садятся на скамейки).</w:t>
      </w:r>
    </w:p>
    <w:p w:rsidR="009504FE" w:rsidRPr="00F164F7" w:rsidRDefault="009504FE" w:rsidP="00F164F7">
      <w:pPr>
        <w:pStyle w:val="NormalWeb"/>
        <w:rPr>
          <w:color w:val="333333"/>
          <w:sz w:val="28"/>
          <w:szCs w:val="28"/>
        </w:rPr>
      </w:pPr>
      <w:r w:rsidRPr="00070F62">
        <w:rPr>
          <w:b/>
          <w:color w:val="333333"/>
          <w:sz w:val="28"/>
          <w:szCs w:val="28"/>
        </w:rPr>
        <w:t>Ведущий</w:t>
      </w:r>
      <w:r w:rsidRPr="00F164F7">
        <w:rPr>
          <w:color w:val="333333"/>
          <w:sz w:val="28"/>
          <w:szCs w:val="28"/>
        </w:rPr>
        <w:t xml:space="preserve">: </w:t>
      </w:r>
    </w:p>
    <w:p w:rsidR="009504FE" w:rsidRPr="00F164F7" w:rsidRDefault="009504FE" w:rsidP="00F164F7">
      <w:pPr>
        <w:pStyle w:val="NormalWeb"/>
        <w:rPr>
          <w:color w:val="333333"/>
          <w:sz w:val="28"/>
          <w:szCs w:val="28"/>
        </w:rPr>
      </w:pPr>
      <w:r w:rsidRPr="00F164F7">
        <w:rPr>
          <w:color w:val="2D2A2A"/>
          <w:sz w:val="28"/>
          <w:szCs w:val="28"/>
        </w:rPr>
        <w:t>Мальчишки и девчонки, а также их родители</w:t>
      </w:r>
      <w:r w:rsidRPr="00F164F7">
        <w:rPr>
          <w:color w:val="2D2A2A"/>
          <w:sz w:val="28"/>
          <w:szCs w:val="28"/>
        </w:rPr>
        <w:br/>
        <w:t>В светлый зал спортивный, скорее поспешите вы!</w:t>
      </w:r>
      <w:r w:rsidRPr="00F164F7">
        <w:rPr>
          <w:color w:val="333333"/>
          <w:sz w:val="28"/>
          <w:szCs w:val="28"/>
        </w:rPr>
        <w:t xml:space="preserve">                                                                            </w:t>
      </w:r>
      <w:r w:rsidRPr="00F164F7">
        <w:rPr>
          <w:color w:val="2D2A2A"/>
          <w:sz w:val="28"/>
          <w:szCs w:val="28"/>
        </w:rPr>
        <w:t>Здесь будут состязания детишек, пап и мам,</w:t>
      </w:r>
      <w:r w:rsidRPr="00F164F7">
        <w:rPr>
          <w:rStyle w:val="apple-converted-space"/>
          <w:color w:val="2D2A2A"/>
          <w:sz w:val="28"/>
          <w:szCs w:val="28"/>
        </w:rPr>
        <w:t> </w:t>
      </w:r>
      <w:r w:rsidRPr="00F164F7">
        <w:rPr>
          <w:color w:val="2D2A2A"/>
          <w:sz w:val="28"/>
          <w:szCs w:val="28"/>
        </w:rPr>
        <w:br/>
        <w:t>Кто будет победителем, потом расскажем вам.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Папа, мама, и дитя -</w:t>
      </w:r>
      <w:r w:rsidRPr="00F164F7">
        <w:rPr>
          <w:color w:val="2D2A2A"/>
          <w:sz w:val="28"/>
          <w:szCs w:val="28"/>
        </w:rPr>
        <w:br/>
        <w:t>Вся спортивная семья!</w:t>
      </w:r>
      <w:r w:rsidRPr="00F164F7">
        <w:rPr>
          <w:color w:val="2D2A2A"/>
          <w:sz w:val="28"/>
          <w:szCs w:val="28"/>
        </w:rPr>
        <w:br/>
        <w:t>С физкультурой, спортом дружат,</w:t>
      </w:r>
      <w:r w:rsidRPr="00F164F7">
        <w:rPr>
          <w:color w:val="2D2A2A"/>
          <w:sz w:val="28"/>
          <w:szCs w:val="28"/>
        </w:rPr>
        <w:br/>
        <w:t>Лекарь им совсем не нужен.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На площадку, по порядку, становись скорее в ряд!</w:t>
      </w:r>
      <w:r w:rsidRPr="00F164F7">
        <w:rPr>
          <w:color w:val="2D2A2A"/>
          <w:sz w:val="28"/>
          <w:szCs w:val="28"/>
        </w:rPr>
        <w:br/>
        <w:t>На разминку, на разминку приглашаем и взрослых и ребят!</w:t>
      </w:r>
    </w:p>
    <w:p w:rsidR="009504FE" w:rsidRPr="00F164F7" w:rsidRDefault="009504FE" w:rsidP="006570AC">
      <w:pPr>
        <w:pStyle w:val="NormalWeb"/>
        <w:rPr>
          <w:color w:val="333333"/>
          <w:sz w:val="28"/>
          <w:szCs w:val="28"/>
        </w:rPr>
      </w:pPr>
      <w:r w:rsidRPr="00F164F7">
        <w:rPr>
          <w:color w:val="2D2A2A"/>
          <w:sz w:val="28"/>
          <w:szCs w:val="28"/>
        </w:rPr>
        <w:t xml:space="preserve">(Дети и родители под веселую музыку выходят на разминку </w:t>
      </w:r>
      <w:r>
        <w:rPr>
          <w:color w:val="2D2A2A"/>
          <w:sz w:val="28"/>
          <w:szCs w:val="28"/>
        </w:rPr>
        <w:t>)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(За ширмой слышны голоса Матрешки и Петрушки).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Я, я первый!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Матрешка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Ну, это мы еще посмотрим!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Я самый смелый, ловкий и быстрый!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Матрешка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Давай догоняй!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(Появляется над ширмой Матрешка первая, за ней Петрушка. Петрушка падает от усталости, Матрешка делает дыхательное упражнение).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Ой, устал, совсем выбился из сил.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Ведущий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Здравствуйте, друзья! Куда вы торопитесь?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 и Матрешка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На праздник в детский сад!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Ведущий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Почему вы спорите и ругаетесь?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Матрешка говорит, что девочки самые спортивные, а я думаю, что мальчики.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Ведущий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И что же показали ваши соревнования?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(грустно): Матрешка меня обогнала.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Ведущий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Расскажи, Петрушка, нам, чем ты занят по утрам? Часто ль делаешь зарядку? Спортом занимаешься? Водою закаляешься?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Петрушка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Нет, зарядку-то, ребята, я не делал никогда! Закаляться? Страшно, братцы, ведь холодная вода! Может, средство есть такое, чтобы сильным, ловким стать, от других не отставать?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70F62">
        <w:rPr>
          <w:rFonts w:ascii="Times New Roman" w:hAnsi="Times New Roman"/>
          <w:b/>
          <w:color w:val="333333"/>
          <w:sz w:val="28"/>
          <w:szCs w:val="28"/>
          <w:lang w:eastAsia="ru-RU"/>
        </w:rPr>
        <w:t>Матрешка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: Есть такое средство, есть. Утром надо не валяться, физкультурой заниматься. Бегать, прыгать и скакать, душ прохладный принимать.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И, конечно, очень важно, чтоб зарядку делал каждый!</w:t>
      </w:r>
    </w:p>
    <w:p w:rsidR="009504FE" w:rsidRDefault="009504FE" w:rsidP="00F164F7">
      <w:pPr>
        <w:pStyle w:val="NormalWeb"/>
        <w:rPr>
          <w:color w:val="333333"/>
          <w:sz w:val="28"/>
          <w:szCs w:val="28"/>
        </w:rPr>
      </w:pPr>
      <w:r w:rsidRPr="00070F62">
        <w:rPr>
          <w:b/>
          <w:color w:val="333333"/>
          <w:sz w:val="28"/>
          <w:szCs w:val="28"/>
        </w:rPr>
        <w:t>Ведущий</w:t>
      </w:r>
      <w:r w:rsidRPr="00F164F7">
        <w:rPr>
          <w:color w:val="333333"/>
          <w:sz w:val="28"/>
          <w:szCs w:val="28"/>
        </w:rPr>
        <w:t xml:space="preserve">: 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Начинаем эстафеты:</w:t>
      </w:r>
      <w:r w:rsidRPr="00F164F7">
        <w:rPr>
          <w:color w:val="2D2A2A"/>
          <w:sz w:val="28"/>
          <w:szCs w:val="28"/>
        </w:rPr>
        <w:br/>
        <w:t>Ловкость, быстрота нужна вам в этом.</w:t>
      </w:r>
      <w:r w:rsidRPr="00F164F7">
        <w:rPr>
          <w:color w:val="2D2A2A"/>
          <w:sz w:val="28"/>
          <w:szCs w:val="28"/>
        </w:rPr>
        <w:br/>
        <w:t>Меткое попадание, прыжки и бег:.</w:t>
      </w:r>
      <w:r w:rsidRPr="00F164F7">
        <w:rPr>
          <w:color w:val="2D2A2A"/>
          <w:sz w:val="28"/>
          <w:szCs w:val="28"/>
        </w:rPr>
        <w:br/>
        <w:t>От зрителей аплодисменты и дружный смех!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Наш 1 конкурс называется "КОЛОБОК"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Ребенок - катит мяч по прямой до стойки и обратно;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Мама - катит мяч змейкой между стойками туда и обратно;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Папа - ведение мяча змейкой между стойками туда и обратно.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Инвентарь:</w:t>
      </w:r>
      <w:r w:rsidRPr="00F164F7">
        <w:rPr>
          <w:rStyle w:val="apple-converted-space"/>
          <w:color w:val="2D2A2A"/>
          <w:sz w:val="28"/>
          <w:szCs w:val="28"/>
        </w:rPr>
        <w:t> </w:t>
      </w:r>
      <w:r w:rsidRPr="00F164F7">
        <w:rPr>
          <w:color w:val="2D2A2A"/>
          <w:sz w:val="28"/>
          <w:szCs w:val="28"/>
        </w:rPr>
        <w:t>поворотные стойки, конусы 6 штук; мячи - фитболы 2 штуки.</w:t>
      </w:r>
      <w:r w:rsidRPr="00F164F7">
        <w:rPr>
          <w:color w:val="333333"/>
          <w:sz w:val="28"/>
          <w:szCs w:val="28"/>
        </w:rPr>
        <w:t> 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570AC">
        <w:rPr>
          <w:rFonts w:ascii="Times New Roman" w:hAnsi="Times New Roman"/>
          <w:b/>
          <w:color w:val="333333"/>
          <w:sz w:val="28"/>
          <w:szCs w:val="28"/>
          <w:lang w:eastAsia="ru-RU"/>
        </w:rPr>
        <w:t>2-й конкурс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6570AC">
        <w:rPr>
          <w:rFonts w:ascii="Times New Roman" w:hAnsi="Times New Roman"/>
          <w:b/>
          <w:color w:val="333333"/>
          <w:sz w:val="28"/>
          <w:szCs w:val="28"/>
          <w:lang w:eastAsia="ru-RU"/>
        </w:rPr>
        <w:t>– «Черепаха-путешественница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».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Ведущий: Черепаха медлительное животное. Ну еще бы! Попробуй двигаться быстро, когда на спине целый дом – панцирь. И все же черепаха преодолевает большие расстояния.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Участник встает на четвереньки, ему на спину устанавливают </w:t>
      </w:r>
      <w:r w:rsidRPr="006570AC">
        <w:rPr>
          <w:rFonts w:ascii="Times New Roman" w:hAnsi="Times New Roman"/>
          <w:b/>
          <w:color w:val="333333"/>
          <w:sz w:val="28"/>
          <w:szCs w:val="28"/>
          <w:lang w:eastAsia="ru-RU"/>
        </w:rPr>
        <w:t>таз вверх дном</w:t>
      </w: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. Получилась черепаха. Теперь он должен пройти туда и обратно, чтобы не потерять свой панцирь, т.е. двигаться осторожно, медленно, как черепаха. Иначе есть риск остаться без панциря, а для черепахи это равносильно гибели.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3-конкурс называется "ПОПАДИ В ШЛЯПУ"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Папа бежит со шляпой, перепрыгивает через барьеры, останавливается у стойки и держит шляпу.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Все остальные участники команд по очереди бегут с мячом в руках, перепрыгивают через барьеры, останавливаются у черты и бросают мяч в шляпу; возвращаются обратно.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Инвентарь:</w:t>
      </w:r>
      <w:r w:rsidRPr="00F164F7">
        <w:rPr>
          <w:rStyle w:val="apple-converted-space"/>
          <w:color w:val="2D2A2A"/>
          <w:sz w:val="28"/>
          <w:szCs w:val="28"/>
        </w:rPr>
        <w:t> </w:t>
      </w:r>
      <w:r w:rsidRPr="00F164F7">
        <w:rPr>
          <w:color w:val="2D2A2A"/>
          <w:sz w:val="28"/>
          <w:szCs w:val="28"/>
        </w:rPr>
        <w:t>2 шляпы с сеткой, два обруча, два барьера, мячи по количеству участников.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Жюри подводит итоги конкурсов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Игра с болельщиками</w:t>
      </w:r>
    </w:p>
    <w:p w:rsidR="009504FE" w:rsidRPr="006570AC" w:rsidRDefault="009504FE" w:rsidP="00F164F7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6570AC">
        <w:rPr>
          <w:rFonts w:ascii="Times New Roman" w:hAnsi="Times New Roman"/>
          <w:b/>
          <w:color w:val="333333"/>
          <w:sz w:val="28"/>
          <w:szCs w:val="28"/>
          <w:lang w:eastAsia="ru-RU"/>
        </w:rPr>
        <w:t>4-й конкурс – «Пингвины».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Ведущий: Пингвины живут в Антарктиде. Это красивые, изящные птицы, которые не умеют летать, но зато великолепно плавают и очень забавно ходят. Помните их грациозную походку вразвалочку? Пингвины ходят, переваливаясь с боку на бок. Есть у них еще одна интересная особенность: они умудряются носить своих только что вылупившихся детенышей между лапок.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Ваша задача: зажав мяч на уровне колен, пронести его до отметки и обратно. При этом нельзя прыгать или бежать. Надо идти вразвалочку, как пингвин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 xml:space="preserve">Ведущий 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А сейчас испытание для мам,</w:t>
      </w:r>
      <w:r w:rsidRPr="00F164F7">
        <w:rPr>
          <w:color w:val="2D2A2A"/>
          <w:sz w:val="28"/>
          <w:szCs w:val="28"/>
        </w:rPr>
        <w:br/>
        <w:t>Наших распрекрасных дам!</w:t>
      </w:r>
      <w:r w:rsidRPr="00F164F7">
        <w:rPr>
          <w:color w:val="2D2A2A"/>
          <w:sz w:val="28"/>
          <w:szCs w:val="28"/>
        </w:rPr>
        <w:br/>
        <w:t>Что - то мамы заскучали,</w:t>
      </w:r>
      <w:r w:rsidRPr="00F164F7">
        <w:rPr>
          <w:color w:val="2D2A2A"/>
          <w:sz w:val="28"/>
          <w:szCs w:val="28"/>
        </w:rPr>
        <w:br/>
        <w:t>И, наверное устали.</w:t>
      </w:r>
      <w:r w:rsidRPr="00F164F7">
        <w:rPr>
          <w:color w:val="2D2A2A"/>
          <w:sz w:val="28"/>
          <w:szCs w:val="28"/>
        </w:rPr>
        <w:br/>
        <w:t>Надоело им стоять надо мамам поиграть.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Наш 5-й конкурс "Генеральная уборка!"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Мама встает одной ногой в таз, в руку берет веник. В таком положении она должна двигаться до стойки, подталкивая веником надувной мячик, оббежать ее, вернуться и передать эстафету следующей маме.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>Инвентарь:</w:t>
      </w:r>
      <w:r w:rsidRPr="00F164F7">
        <w:rPr>
          <w:rStyle w:val="apple-converted-space"/>
          <w:color w:val="2D2A2A"/>
          <w:sz w:val="28"/>
          <w:szCs w:val="28"/>
        </w:rPr>
        <w:t> </w:t>
      </w:r>
      <w:r w:rsidRPr="00F164F7">
        <w:rPr>
          <w:color w:val="2D2A2A"/>
          <w:sz w:val="28"/>
          <w:szCs w:val="28"/>
        </w:rPr>
        <w:t>веник -2 шт., таз-2шт., надувной мяч для игр в воде 2 шт., стойки -2 шт.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b/>
          <w:bCs/>
          <w:color w:val="2D2A2A"/>
          <w:sz w:val="28"/>
          <w:szCs w:val="28"/>
        </w:rPr>
        <w:t xml:space="preserve">Ведущая </w:t>
      </w:r>
    </w:p>
    <w:p w:rsidR="009504FE" w:rsidRPr="00F164F7" w:rsidRDefault="009504FE" w:rsidP="00F164F7">
      <w:pPr>
        <w:pStyle w:val="NormalWeb"/>
        <w:rPr>
          <w:color w:val="2D2A2A"/>
          <w:sz w:val="28"/>
          <w:szCs w:val="28"/>
        </w:rPr>
      </w:pPr>
      <w:r w:rsidRPr="00F164F7">
        <w:rPr>
          <w:color w:val="2D2A2A"/>
          <w:sz w:val="28"/>
          <w:szCs w:val="28"/>
        </w:rPr>
        <w:t>Ай, да мамы хороши!</w:t>
      </w:r>
      <w:r w:rsidRPr="00F164F7">
        <w:rPr>
          <w:color w:val="2D2A2A"/>
          <w:sz w:val="28"/>
          <w:szCs w:val="28"/>
        </w:rPr>
        <w:br/>
        <w:t>Постарались от души!</w:t>
      </w:r>
      <w:r w:rsidRPr="00F164F7">
        <w:rPr>
          <w:color w:val="2D2A2A"/>
          <w:sz w:val="28"/>
          <w:szCs w:val="28"/>
        </w:rPr>
        <w:br/>
        <w:t>Вы так грациозно бежали,</w:t>
      </w:r>
      <w:r w:rsidRPr="00F164F7">
        <w:rPr>
          <w:color w:val="2D2A2A"/>
          <w:sz w:val="28"/>
          <w:szCs w:val="28"/>
        </w:rPr>
        <w:br/>
        <w:t>Как бут- то бабочки порхали.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 </w:t>
      </w:r>
    </w:p>
    <w:p w:rsidR="009504FE" w:rsidRPr="006570AC" w:rsidRDefault="009504FE" w:rsidP="00F164F7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6570AC">
        <w:rPr>
          <w:rFonts w:ascii="Times New Roman" w:hAnsi="Times New Roman"/>
          <w:b/>
          <w:color w:val="333333"/>
          <w:sz w:val="28"/>
          <w:szCs w:val="28"/>
          <w:lang w:eastAsia="ru-RU"/>
        </w:rPr>
        <w:t>6-й конкурс – «Трудолюбивые муравьи».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Ведущий: Вы все видели муравейники. В нем постоянно кипит работа. Это самые трудолюбивые насекомые, причем, если трудно одному, на помощь приходят другие. Все вместе могут принести в муравейник даже очень тяжелый предмет.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1-й участник бежит с палкой туда и обратно в «муравейник». Просит о помощи. Второй участник берется за палку, и они проделывают тот же путь вдвоем и, таким образом, вся команда должна ухватиться за эту ношу и донести ее до муравейника.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Подведение итогов. Обе команды награждаются сладкими призами к чаю.</w:t>
      </w: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164F7">
        <w:rPr>
          <w:rFonts w:ascii="Times New Roman" w:hAnsi="Times New Roman"/>
          <w:color w:val="333333"/>
          <w:sz w:val="28"/>
          <w:szCs w:val="28"/>
          <w:lang w:eastAsia="ru-RU"/>
        </w:rPr>
        <w:t>(Все идут на чаепитие в группу).</w:t>
      </w:r>
    </w:p>
    <w:p w:rsidR="009504FE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504FE" w:rsidRPr="00F164F7" w:rsidRDefault="009504FE" w:rsidP="00F164F7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Жюри подводит итоги</w:t>
      </w:r>
    </w:p>
    <w:p w:rsidR="009504FE" w:rsidRDefault="009504FE" w:rsidP="00F164F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style-span"/>
          <w:b/>
          <w:bCs/>
          <w:color w:val="333333"/>
          <w:sz w:val="28"/>
          <w:szCs w:val="28"/>
          <w:bdr w:val="none" w:sz="0" w:space="0" w:color="auto" w:frame="1"/>
        </w:rPr>
      </w:pPr>
    </w:p>
    <w:p w:rsidR="009504FE" w:rsidRPr="00F164F7" w:rsidRDefault="009504FE" w:rsidP="00F164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164F7">
        <w:rPr>
          <w:rStyle w:val="apple-style-span"/>
          <w:b/>
          <w:bCs/>
          <w:color w:val="333333"/>
          <w:sz w:val="28"/>
          <w:szCs w:val="28"/>
          <w:bdr w:val="none" w:sz="0" w:space="0" w:color="auto" w:frame="1"/>
        </w:rPr>
        <w:t>Конкурс болельщиков.</w:t>
      </w:r>
    </w:p>
    <w:p w:rsidR="009504FE" w:rsidRPr="00F164F7" w:rsidRDefault="009504FE" w:rsidP="00F164F7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F164F7">
        <w:rPr>
          <w:color w:val="333333"/>
          <w:sz w:val="28"/>
          <w:szCs w:val="28"/>
        </w:rPr>
        <w:t>Я начну, а вы кончайте, дружно хором отвечайте:</w:t>
      </w:r>
    </w:p>
    <w:p w:rsidR="009504FE" w:rsidRPr="00F164F7" w:rsidRDefault="009504FE" w:rsidP="00F164F7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F164F7">
        <w:rPr>
          <w:color w:val="333333"/>
          <w:sz w:val="28"/>
          <w:szCs w:val="28"/>
        </w:rPr>
        <w:t>"Игра веселая футбол, уже забили первый  ………../гол/.</w:t>
      </w:r>
    </w:p>
    <w:p w:rsidR="009504FE" w:rsidRPr="00F164F7" w:rsidRDefault="009504FE" w:rsidP="00F164F7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F164F7">
        <w:rPr>
          <w:color w:val="333333"/>
          <w:sz w:val="28"/>
          <w:szCs w:val="28"/>
        </w:rPr>
        <w:t>"Вот разбежался быстро кто-то, и без мяча влетел в               ………   /ворота/.</w:t>
      </w:r>
    </w:p>
    <w:p w:rsidR="009504FE" w:rsidRPr="00F164F7" w:rsidRDefault="009504FE" w:rsidP="00F164F7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F164F7">
        <w:rPr>
          <w:color w:val="333333"/>
          <w:sz w:val="28"/>
          <w:szCs w:val="28"/>
        </w:rPr>
        <w:t>"Хохочет весело мальчишка, на лбу растет большая  ……...  /шишка/.</w:t>
      </w:r>
    </w:p>
    <w:p w:rsidR="009504FE" w:rsidRPr="00F164F7" w:rsidRDefault="009504FE" w:rsidP="00F164F7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F164F7">
        <w:rPr>
          <w:color w:val="333333"/>
          <w:sz w:val="28"/>
          <w:szCs w:val="28"/>
        </w:rPr>
        <w:t>"Но парню шишка ни почем, опять бежит он за ………… /мячом/.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br/>
        <w:t>Слово жюри: объявляет итог праздника.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Пусть вам семейные старты запомнятся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Пусть все невзгоды пройдут стороной,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Пусть все желания ваши исполнятся</w: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А физкультура станет родной.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164F7">
        <w:rPr>
          <w:rFonts w:ascii="Times New Roman" w:hAnsi="Times New Roman"/>
          <w:sz w:val="28"/>
          <w:szCs w:val="28"/>
        </w:rPr>
        <w:t> Пусть все это только игра,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Но ею сказать мы хотели: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Великое чудо - семья!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Храните ее, берегите ее!</w:t>
      </w: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F164F7">
        <w:rPr>
          <w:rFonts w:ascii="Times New Roman" w:hAnsi="Times New Roman"/>
          <w:sz w:val="28"/>
          <w:szCs w:val="28"/>
        </w:rPr>
        <w:t>      Нет в жизни важнее цели!</w: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AC42E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6" o:title=""/>
          </v:shape>
        </w:pic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AC42E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68pt;height:351pt;visibility:visible">
            <v:imagedata r:id="rId7" o:title=""/>
          </v:shape>
        </w:pic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AC42E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8pt;height:351pt;visibility:visible">
            <v:imagedata r:id="rId8" o:title=""/>
          </v:shape>
        </w:pic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AC42E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8pt;height:351pt;visibility:visible">
            <v:imagedata r:id="rId9" o:title=""/>
          </v:shape>
        </w:pict>
      </w:r>
    </w:p>
    <w:p w:rsidR="009504FE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504FE" w:rsidRPr="00F164F7" w:rsidRDefault="009504FE" w:rsidP="00F164F7">
      <w:pPr>
        <w:spacing w:line="240" w:lineRule="auto"/>
        <w:rPr>
          <w:rFonts w:ascii="Times New Roman" w:hAnsi="Times New Roman"/>
          <w:sz w:val="28"/>
          <w:szCs w:val="28"/>
        </w:rPr>
      </w:pPr>
      <w:r w:rsidRPr="00AC42E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68pt;height:351pt;visibility:visible">
            <v:imagedata r:id="rId10" o:title=""/>
          </v:shape>
        </w:pict>
      </w:r>
    </w:p>
    <w:sectPr w:rsidR="009504FE" w:rsidRPr="00F164F7" w:rsidSect="00070F62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4FE" w:rsidRDefault="009504FE" w:rsidP="006570AC">
      <w:pPr>
        <w:spacing w:after="0" w:line="240" w:lineRule="auto"/>
      </w:pPr>
      <w:r>
        <w:separator/>
      </w:r>
    </w:p>
  </w:endnote>
  <w:endnote w:type="continuationSeparator" w:id="0">
    <w:p w:rsidR="009504FE" w:rsidRDefault="009504FE" w:rsidP="0065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4FE" w:rsidRDefault="009504FE" w:rsidP="00ED08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4FE" w:rsidRDefault="009504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4FE" w:rsidRDefault="009504FE" w:rsidP="00ED08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9504FE" w:rsidRDefault="009504FE">
    <w:pPr>
      <w:pStyle w:val="Footer"/>
      <w:jc w:val="center"/>
    </w:pPr>
  </w:p>
  <w:p w:rsidR="009504FE" w:rsidRDefault="009504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4FE" w:rsidRDefault="009504FE" w:rsidP="006570AC">
      <w:pPr>
        <w:spacing w:after="0" w:line="240" w:lineRule="auto"/>
      </w:pPr>
      <w:r>
        <w:separator/>
      </w:r>
    </w:p>
  </w:footnote>
  <w:footnote w:type="continuationSeparator" w:id="0">
    <w:p w:rsidR="009504FE" w:rsidRDefault="009504FE" w:rsidP="00657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73E9"/>
    <w:rsid w:val="00022EFB"/>
    <w:rsid w:val="00070F62"/>
    <w:rsid w:val="000C7F36"/>
    <w:rsid w:val="000E122E"/>
    <w:rsid w:val="0037423E"/>
    <w:rsid w:val="005D6769"/>
    <w:rsid w:val="006570AC"/>
    <w:rsid w:val="006A3589"/>
    <w:rsid w:val="009504FE"/>
    <w:rsid w:val="009A6172"/>
    <w:rsid w:val="009B73E9"/>
    <w:rsid w:val="00AC42E0"/>
    <w:rsid w:val="00B7344B"/>
    <w:rsid w:val="00BE3F36"/>
    <w:rsid w:val="00DF7E05"/>
    <w:rsid w:val="00E7358C"/>
    <w:rsid w:val="00EA37D3"/>
    <w:rsid w:val="00ED0812"/>
    <w:rsid w:val="00F036EA"/>
    <w:rsid w:val="00F164F7"/>
    <w:rsid w:val="00F74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58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B73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B73E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rsid w:val="009B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9B73E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B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73E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F164F7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65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70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70AC"/>
    <w:rPr>
      <w:rFonts w:cs="Times New Roman"/>
    </w:rPr>
  </w:style>
  <w:style w:type="character" w:styleId="PageNumber">
    <w:name w:val="page number"/>
    <w:basedOn w:val="DefaultParagraphFont"/>
    <w:uiPriority w:val="99"/>
    <w:rsid w:val="00070F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8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10</Pages>
  <Words>947</Words>
  <Characters>5399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2014-06-22T13:23:00Z</cp:lastPrinted>
  <dcterms:created xsi:type="dcterms:W3CDTF">2013-10-01T15:42:00Z</dcterms:created>
  <dcterms:modified xsi:type="dcterms:W3CDTF">2014-11-05T14:39:00Z</dcterms:modified>
</cp:coreProperties>
</file>